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B1F3" w14:textId="77777777" w:rsidR="00AB4695" w:rsidRPr="005A59AE" w:rsidRDefault="00AB4695" w:rsidP="00AA14B1">
      <w:pPr>
        <w:ind w:left="0" w:right="-18"/>
        <w:rPr>
          <w:sz w:val="22"/>
          <w:szCs w:val="22"/>
        </w:rPr>
      </w:pPr>
    </w:p>
    <w:p w14:paraId="19C27F83" w14:textId="0A35EBDF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Today’s Date</w:t>
      </w:r>
    </w:p>
    <w:p w14:paraId="598DE02D" w14:textId="77777777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3ECDFAF2" w14:textId="17FEEFD5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16"/>
          <w:szCs w:val="16"/>
        </w:rPr>
        <w:t>(</w:t>
      </w:r>
      <w:r w:rsidRPr="00475CF4">
        <w:rPr>
          <w:rFonts w:cs="Segoe UI"/>
          <w:sz w:val="16"/>
          <w:szCs w:val="16"/>
        </w:rPr>
        <w:t>Use senders address if address is not on letterhead</w:t>
      </w:r>
      <w:r>
        <w:rPr>
          <w:rFonts w:cs="Segoe UI"/>
          <w:sz w:val="16"/>
          <w:szCs w:val="16"/>
        </w:rPr>
        <w:t>)</w:t>
      </w:r>
      <w:r w:rsidR="005A59AE" w:rsidRPr="005A59AE">
        <w:rPr>
          <w:rFonts w:cs="Segoe UI"/>
          <w:sz w:val="22"/>
          <w:szCs w:val="22"/>
        </w:rPr>
        <w:tab/>
        <w:t>Your Name</w:t>
      </w:r>
    </w:p>
    <w:p w14:paraId="7F20F751" w14:textId="1C53D378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475CF4">
        <w:rPr>
          <w:rFonts w:cs="Segoe UI"/>
          <w:sz w:val="16"/>
          <w:szCs w:val="16"/>
        </w:rPr>
        <w:t>(in this case it is not needed since address in footer)</w:t>
      </w:r>
      <w:r w:rsidR="005A59AE" w:rsidRPr="005A59AE">
        <w:rPr>
          <w:rFonts w:cs="Segoe UI"/>
          <w:sz w:val="22"/>
          <w:szCs w:val="22"/>
        </w:rPr>
        <w:tab/>
        <w:t>1</w:t>
      </w:r>
      <w:r w:rsidR="005A59AE" w:rsidRPr="005A59AE">
        <w:rPr>
          <w:rFonts w:cs="Segoe UI"/>
          <w:sz w:val="22"/>
          <w:szCs w:val="22"/>
          <w:vertAlign w:val="superscript"/>
        </w:rPr>
        <w:t>st</w:t>
      </w:r>
      <w:r w:rsidR="005A59AE" w:rsidRPr="005A59AE">
        <w:rPr>
          <w:rFonts w:cs="Segoe UI"/>
          <w:sz w:val="22"/>
          <w:szCs w:val="22"/>
        </w:rPr>
        <w:t xml:space="preserve"> Line of Address</w:t>
      </w:r>
    </w:p>
    <w:p w14:paraId="2EBCE3B9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ab/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71D8EE3" w14:textId="16D685EB" w:rsidR="00106A0C" w:rsidRDefault="00106A0C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Your City</w:t>
      </w:r>
      <w:r>
        <w:rPr>
          <w:rFonts w:cs="Segoe UI"/>
          <w:sz w:val="22"/>
          <w:szCs w:val="22"/>
        </w:rPr>
        <w:t xml:space="preserve">, </w:t>
      </w:r>
      <w:r w:rsidRPr="005A59AE">
        <w:rPr>
          <w:rFonts w:cs="Segoe UI"/>
          <w:sz w:val="22"/>
          <w:szCs w:val="22"/>
        </w:rPr>
        <w:t xml:space="preserve">Your </w:t>
      </w:r>
      <w:proofErr w:type="gramStart"/>
      <w:r>
        <w:rPr>
          <w:rFonts w:cs="Segoe UI"/>
          <w:sz w:val="22"/>
          <w:szCs w:val="22"/>
        </w:rPr>
        <w:t xml:space="preserve">State  </w:t>
      </w:r>
      <w:r w:rsidRPr="005A59AE">
        <w:rPr>
          <w:rFonts w:cs="Segoe UI"/>
          <w:sz w:val="22"/>
          <w:szCs w:val="22"/>
        </w:rPr>
        <w:t>Zip</w:t>
      </w:r>
      <w:proofErr w:type="gramEnd"/>
      <w:r w:rsidRPr="005A59AE">
        <w:rPr>
          <w:rFonts w:cs="Segoe UI"/>
          <w:sz w:val="22"/>
          <w:szCs w:val="22"/>
        </w:rPr>
        <w:t xml:space="preserve"> Code</w:t>
      </w:r>
    </w:p>
    <w:p w14:paraId="1F790F71" w14:textId="2ACE4232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025236B9" w14:textId="471E1F34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270A146D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9ED0011" w14:textId="07DEF7AA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  <w:r w:rsidRPr="005A59AE">
        <w:rPr>
          <w:rFonts w:cs="Segoe UI"/>
          <w:sz w:val="22"/>
          <w:szCs w:val="22"/>
        </w:rPr>
        <w:tab/>
        <w:t xml:space="preserve"> </w:t>
      </w:r>
    </w:p>
    <w:p w14:paraId="24285BAD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4BE4851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Salutation,</w:t>
      </w:r>
    </w:p>
    <w:p w14:paraId="3DB46108" w14:textId="77777777" w:rsidR="00053813" w:rsidRDefault="00053813" w:rsidP="005A59AE">
      <w:pPr>
        <w:ind w:left="0" w:right="0"/>
        <w:rPr>
          <w:rFonts w:cs="Segoe UI"/>
          <w:sz w:val="22"/>
          <w:szCs w:val="22"/>
        </w:rPr>
      </w:pPr>
    </w:p>
    <w:p w14:paraId="5D8CA952" w14:textId="156E25FF" w:rsidR="005A59AE" w:rsidRDefault="00053813" w:rsidP="00475CF4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24402F7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C2ABA7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6C3F3C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EED34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EF3E65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33FF73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D6FDF6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64E63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A4C75A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ED828F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B8EAEC9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05405E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17824A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5D14FB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B087C5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EA5910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7981F1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0E3DA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9D2B6B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D9AEFC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9F2A5B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6486434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D66CD8" w14:textId="092CDD8A" w:rsidR="005A59AE" w:rsidRPr="005A59AE" w:rsidRDefault="00475CF4" w:rsidP="00475CF4">
      <w:pPr>
        <w:ind w:left="5760" w:right="0" w:firstLine="45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F</w:t>
      </w:r>
      <w:r w:rsidR="005A59AE" w:rsidRPr="005A59AE">
        <w:rPr>
          <w:rFonts w:cs="Segoe UI"/>
          <w:sz w:val="22"/>
          <w:szCs w:val="22"/>
        </w:rPr>
        <w:t>ormal Sign-off</w:t>
      </w:r>
      <w:r>
        <w:rPr>
          <w:rFonts w:cs="Segoe UI"/>
          <w:sz w:val="22"/>
          <w:szCs w:val="22"/>
        </w:rPr>
        <w:t>,</w:t>
      </w:r>
    </w:p>
    <w:p w14:paraId="471A4B19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6BFD380" w14:textId="38F57724" w:rsidR="005A59AE" w:rsidRPr="005A59AE" w:rsidRDefault="00BC6BB4" w:rsidP="00475CF4">
      <w:pPr>
        <w:ind w:left="5490" w:right="0" w:firstLine="720"/>
        <w:rPr>
          <w:sz w:val="22"/>
          <w:szCs w:val="22"/>
        </w:rPr>
      </w:pPr>
      <w:r>
        <w:rPr>
          <w:sz w:val="22"/>
          <w:szCs w:val="22"/>
        </w:rPr>
        <w:t>(</w:t>
      </w:r>
      <w:r w:rsidR="005A59AE"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1821B20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FB7E99F" w14:textId="77777777" w:rsidR="005A59AE" w:rsidRDefault="005A59AE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D80A1BC" w14:textId="5741FFD4" w:rsidR="00BC6BB4" w:rsidRPr="005A59AE" w:rsidRDefault="00BC6BB4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p w14:paraId="6CBDB052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p w14:paraId="6FEF58D4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sectPr w:rsidR="00504C56" w:rsidRPr="005A59AE" w:rsidSect="00504C56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0599" w14:textId="77777777" w:rsidR="00995D86" w:rsidRDefault="00995D86" w:rsidP="00541FF7">
      <w:r>
        <w:separator/>
      </w:r>
    </w:p>
  </w:endnote>
  <w:endnote w:type="continuationSeparator" w:id="0">
    <w:p w14:paraId="2B59B549" w14:textId="77777777" w:rsidR="00995D86" w:rsidRDefault="00995D86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2444B19A" w:rsidR="00E44045" w:rsidRPr="00C50E7E" w:rsidRDefault="009D682C" w:rsidP="00E44045">
    <w:pPr>
      <w:pStyle w:val="Footer-PU"/>
      <w:rPr>
        <w:rStyle w:val="Footer-CollegeNameorDepartment"/>
      </w:rPr>
    </w:pPr>
    <w:r w:rsidRPr="00C50E7E">
      <w:rPr>
        <w:rStyle w:val="Footer-CollegeNameorDepartment"/>
      </w:rPr>
      <w:t xml:space="preserve">COLLEGE </w:t>
    </w:r>
    <w:r w:rsidR="005F7A80">
      <w:rPr>
        <w:rStyle w:val="Footer-CollegeNameorDepartment"/>
      </w:rPr>
      <w:t>OF EDUCATION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140A3575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494-2341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27A4" w14:textId="77777777" w:rsidR="00995D86" w:rsidRDefault="00995D86" w:rsidP="00541FF7">
      <w:r>
        <w:separator/>
      </w:r>
    </w:p>
  </w:footnote>
  <w:footnote w:type="continuationSeparator" w:id="0">
    <w:p w14:paraId="2EB52D80" w14:textId="77777777" w:rsidR="00995D86" w:rsidRDefault="00995D86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305A3D8" wp14:editId="234BB80F">
          <wp:extent cx="4268202" cy="457200"/>
          <wp:effectExtent l="0" t="0" r="0" b="0"/>
          <wp:docPr id="4" name="Picture 4" descr="Purdue University College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Purdue University College of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6820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9F495F"/>
    <w:multiLevelType w:val="multilevel"/>
    <w:tmpl w:val="013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  <w:num w:numId="11" w16cid:durableId="345064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3813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06A0C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75CF4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04C56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A59AE"/>
    <w:rsid w:val="005B1037"/>
    <w:rsid w:val="005B74AC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1AAD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5D86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A14B1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1EBF"/>
    <w:rsid w:val="00B77E99"/>
    <w:rsid w:val="00B85258"/>
    <w:rsid w:val="00B85942"/>
    <w:rsid w:val="00B95C7C"/>
    <w:rsid w:val="00BA73FB"/>
    <w:rsid w:val="00BC62BB"/>
    <w:rsid w:val="00BC6BB4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2127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  <w:style w:type="paragraph" w:customStyle="1" w:styleId="trt0xe">
    <w:name w:val="trt0xe"/>
    <w:basedOn w:val="Normal"/>
    <w:rsid w:val="00504C56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4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1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433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2</cp:revision>
  <cp:lastPrinted>2020-02-03T22:53:00Z</cp:lastPrinted>
  <dcterms:created xsi:type="dcterms:W3CDTF">2026-08-21T19:06:00Z</dcterms:created>
  <dcterms:modified xsi:type="dcterms:W3CDTF">2026-08-21T19:06:00Z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996aa336-59e0-42eb-915f-554252c6ea75</vt:lpwstr>
  </property>
</Properties>
</file>