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AB5A" w14:textId="77777777" w:rsidR="00B807D9" w:rsidRDefault="00B807D9" w:rsidP="00B807D9">
      <w:pPr>
        <w:ind w:left="0"/>
      </w:pPr>
    </w:p>
    <w:p w14:paraId="3B78C81B" w14:textId="77777777" w:rsidR="001B5699" w:rsidRDefault="001B569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5CCC1A16" w14:textId="013DFB33" w:rsidR="001B5699" w:rsidRDefault="001B5699" w:rsidP="001B5699">
      <w:pPr>
        <w:spacing w:before="0" w:after="0"/>
        <w:ind w:left="0"/>
        <w:rPr>
          <w:sz w:val="22"/>
          <w:szCs w:val="22"/>
        </w:rPr>
      </w:pPr>
      <w:r w:rsidRPr="00B807D9">
        <w:rPr>
          <w:sz w:val="22"/>
          <w:szCs w:val="22"/>
        </w:rPr>
        <w:t>Date</w:t>
      </w:r>
    </w:p>
    <w:p w14:paraId="472D7588" w14:textId="77777777" w:rsidR="00B807D9" w:rsidRDefault="00B807D9" w:rsidP="001B5699">
      <w:pPr>
        <w:spacing w:before="0" w:after="0"/>
        <w:ind w:left="0"/>
        <w:rPr>
          <w:sz w:val="22"/>
          <w:szCs w:val="22"/>
        </w:rPr>
      </w:pPr>
    </w:p>
    <w:p w14:paraId="00E55E62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7A6281BB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3017E29D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5F2B628A" w14:textId="1F5D73D5" w:rsidR="00B807D9" w:rsidRDefault="00B807D9" w:rsidP="00B807D9">
      <w:pPr>
        <w:spacing w:before="0" w:after="0"/>
        <w:ind w:left="0"/>
        <w:rPr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</w:p>
    <w:p w14:paraId="56787B85" w14:textId="77777777" w:rsidR="001B5699" w:rsidRDefault="001B5699" w:rsidP="001B5699">
      <w:pPr>
        <w:spacing w:before="0" w:after="0"/>
        <w:ind w:left="0"/>
        <w:rPr>
          <w:sz w:val="22"/>
          <w:szCs w:val="22"/>
        </w:rPr>
      </w:pPr>
    </w:p>
    <w:p w14:paraId="77E62872" w14:textId="38842ACB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</w:t>
      </w:r>
      <w:r w:rsidR="00834D3A">
        <w:rPr>
          <w:rFonts w:cs="Segoe UI"/>
          <w:sz w:val="22"/>
          <w:szCs w:val="22"/>
        </w:rPr>
        <w:t>:</w:t>
      </w:r>
    </w:p>
    <w:p w14:paraId="53AA96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26DB3B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5594E36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BE4B16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774F4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F285458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93884BF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8493F8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D16AAA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99CD01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FE8920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837A1F7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36DF4B1" w14:textId="0221591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80A27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7BBD3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EBA64D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3815EE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F8C144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4DCEB6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BD5B7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2289B54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9BF0973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21249A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52E31D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A2A2DB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8DBBB1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32A7BEA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3926D00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C50FE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32B518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5A49E2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Formal Sign-off</w:t>
      </w:r>
    </w:p>
    <w:p w14:paraId="30D16015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B5FDE91" w14:textId="77777777" w:rsidR="001B5699" w:rsidRPr="005A59AE" w:rsidRDefault="001B5699" w:rsidP="001B5699">
      <w:pPr>
        <w:spacing w:before="0" w:after="0"/>
        <w:ind w:left="0" w:right="0"/>
        <w:rPr>
          <w:sz w:val="22"/>
          <w:szCs w:val="22"/>
        </w:rPr>
      </w:pPr>
      <w:r>
        <w:rPr>
          <w:sz w:val="22"/>
          <w:szCs w:val="22"/>
        </w:rPr>
        <w:t>(</w:t>
      </w:r>
      <w:r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57EA51D1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351A38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F37B9F7" w14:textId="1B10296F" w:rsidR="001B5699" w:rsidRP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sectPr w:rsidR="001B5699" w:rsidRPr="001B5699" w:rsidSect="00B807D9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C670" w14:textId="77777777" w:rsidR="00D5724E" w:rsidRDefault="00D5724E" w:rsidP="00541FF7">
      <w:r>
        <w:separator/>
      </w:r>
    </w:p>
  </w:endnote>
  <w:endnote w:type="continuationSeparator" w:id="0">
    <w:p w14:paraId="4614AD87" w14:textId="77777777" w:rsidR="00D5724E" w:rsidRDefault="00D5724E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503B52FB" w:rsidR="00E44045" w:rsidRPr="00C50E7E" w:rsidRDefault="00504940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EDUCATIONAL STUDIES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59C496D4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</w:t>
    </w:r>
    <w:r w:rsidR="004F1FCB">
      <w:rPr>
        <w:lang w:val="fr-FR"/>
      </w:rPr>
      <w:t>917</w:t>
    </w:r>
    <w:r w:rsidR="00504940">
      <w:rPr>
        <w:lang w:val="fr-FR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1500" w14:textId="77777777" w:rsidR="00D5724E" w:rsidRDefault="00D5724E" w:rsidP="00541FF7">
      <w:r>
        <w:separator/>
      </w:r>
    </w:p>
  </w:footnote>
  <w:footnote w:type="continuationSeparator" w:id="0">
    <w:p w14:paraId="4520C59C" w14:textId="77777777" w:rsidR="00D5724E" w:rsidRDefault="00D5724E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17623F59" w:rsidR="00022312" w:rsidRDefault="00504940" w:rsidP="004F1FCB">
    <w:pPr>
      <w:pStyle w:val="Header"/>
      <w:ind w:left="0"/>
    </w:pPr>
    <w:r w:rsidRPr="00504940">
      <w:rPr>
        <w:noProof/>
      </w:rPr>
      <w:drawing>
        <wp:inline distT="0" distB="0" distL="0" distR="0" wp14:anchorId="2F25017D" wp14:editId="1FFA0FD4">
          <wp:extent cx="3724275" cy="384305"/>
          <wp:effectExtent l="0" t="0" r="0" b="0"/>
          <wp:docPr id="1316773172" name="Picture 1" descr="Purdue University Department of Educational Stud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773172" name="Picture 1" descr="Purdue University Department of Educational Studies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3055" cy="404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44024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5699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625A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4F1FCB"/>
    <w:rsid w:val="00500A0D"/>
    <w:rsid w:val="00504940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40FCF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34D3A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07D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5724E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232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1</cp:revision>
  <cp:lastPrinted>2020-02-03T22:53:00Z</cp:lastPrinted>
  <dcterms:created xsi:type="dcterms:W3CDTF">2024-05-02T19:18:00Z</dcterms:created>
  <dcterms:modified xsi:type="dcterms:W3CDTF">2026-08-21T19:09:00Z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bef98681-5737-4b63-9953-b63836be59ec</vt:lpwstr>
  </property>
</Properties>
</file>