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FB1F3" w14:textId="77777777" w:rsidR="00AB4695" w:rsidRPr="005A59AE" w:rsidRDefault="00AB4695" w:rsidP="00AA14B1">
      <w:pPr>
        <w:ind w:left="0" w:right="-18"/>
        <w:rPr>
          <w:sz w:val="22"/>
          <w:szCs w:val="22"/>
        </w:rPr>
      </w:pPr>
    </w:p>
    <w:p w14:paraId="19C27F83" w14:textId="0A35EBDF" w:rsidR="00BC6BB4" w:rsidRDefault="00BC6BB4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ab/>
      </w:r>
      <w:r w:rsidRPr="005A59AE">
        <w:rPr>
          <w:rFonts w:cs="Segoe UI"/>
          <w:sz w:val="22"/>
          <w:szCs w:val="22"/>
        </w:rPr>
        <w:t>Today’s Date</w:t>
      </w:r>
    </w:p>
    <w:p w14:paraId="598DE02D" w14:textId="77777777" w:rsidR="00BC6BB4" w:rsidRDefault="00BC6BB4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</w:p>
    <w:p w14:paraId="3ECDFAF2" w14:textId="17FEEFD5" w:rsidR="005A59AE" w:rsidRPr="005A59AE" w:rsidRDefault="00475CF4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16"/>
          <w:szCs w:val="16"/>
        </w:rPr>
        <w:t>(</w:t>
      </w:r>
      <w:r w:rsidRPr="00475CF4">
        <w:rPr>
          <w:rFonts w:cs="Segoe UI"/>
          <w:sz w:val="16"/>
          <w:szCs w:val="16"/>
        </w:rPr>
        <w:t>Use senders address if address is not on letterhead</w:t>
      </w:r>
      <w:r>
        <w:rPr>
          <w:rFonts w:cs="Segoe UI"/>
          <w:sz w:val="16"/>
          <w:szCs w:val="16"/>
        </w:rPr>
        <w:t>)</w:t>
      </w:r>
      <w:r w:rsidR="005A59AE" w:rsidRPr="005A59AE">
        <w:rPr>
          <w:rFonts w:cs="Segoe UI"/>
          <w:sz w:val="22"/>
          <w:szCs w:val="22"/>
        </w:rPr>
        <w:tab/>
        <w:t>Your Name</w:t>
      </w:r>
    </w:p>
    <w:p w14:paraId="7F20F751" w14:textId="1C53D378" w:rsidR="005A59AE" w:rsidRPr="005A59AE" w:rsidRDefault="00475CF4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475CF4">
        <w:rPr>
          <w:rFonts w:cs="Segoe UI"/>
          <w:sz w:val="16"/>
          <w:szCs w:val="16"/>
        </w:rPr>
        <w:t>(in this case it is not needed since address in footer)</w:t>
      </w:r>
      <w:r w:rsidR="005A59AE" w:rsidRPr="005A59AE">
        <w:rPr>
          <w:rFonts w:cs="Segoe UI"/>
          <w:sz w:val="22"/>
          <w:szCs w:val="22"/>
        </w:rPr>
        <w:tab/>
        <w:t>1</w:t>
      </w:r>
      <w:r w:rsidR="005A59AE" w:rsidRPr="005A59AE">
        <w:rPr>
          <w:rFonts w:cs="Segoe UI"/>
          <w:sz w:val="22"/>
          <w:szCs w:val="22"/>
          <w:vertAlign w:val="superscript"/>
        </w:rPr>
        <w:t>st</w:t>
      </w:r>
      <w:r w:rsidR="005A59AE" w:rsidRPr="005A59AE">
        <w:rPr>
          <w:rFonts w:cs="Segoe UI"/>
          <w:sz w:val="22"/>
          <w:szCs w:val="22"/>
        </w:rPr>
        <w:t xml:space="preserve"> Line of Address</w:t>
      </w:r>
    </w:p>
    <w:p w14:paraId="2EBCE3B9" w14:textId="77777777" w:rsidR="005A59AE" w:rsidRPr="005A59AE" w:rsidRDefault="005A59AE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ab/>
        <w:t>2</w:t>
      </w:r>
      <w:r w:rsidRPr="005A59AE">
        <w:rPr>
          <w:rFonts w:cs="Segoe UI"/>
          <w:sz w:val="22"/>
          <w:szCs w:val="22"/>
          <w:vertAlign w:val="superscript"/>
        </w:rPr>
        <w:t>nd</w:t>
      </w:r>
      <w:r w:rsidRPr="005A59AE">
        <w:rPr>
          <w:rFonts w:cs="Segoe UI"/>
          <w:sz w:val="22"/>
          <w:szCs w:val="22"/>
        </w:rPr>
        <w:t xml:space="preserve"> Line of Address</w:t>
      </w:r>
    </w:p>
    <w:p w14:paraId="471D8EE3" w14:textId="16D685EB" w:rsidR="00106A0C" w:rsidRDefault="00106A0C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ab/>
      </w:r>
      <w:r w:rsidRPr="005A59AE">
        <w:rPr>
          <w:rFonts w:cs="Segoe UI"/>
          <w:sz w:val="22"/>
          <w:szCs w:val="22"/>
        </w:rPr>
        <w:t>Your City</w:t>
      </w:r>
      <w:r>
        <w:rPr>
          <w:rFonts w:cs="Segoe UI"/>
          <w:sz w:val="22"/>
          <w:szCs w:val="22"/>
        </w:rPr>
        <w:t xml:space="preserve">, </w:t>
      </w:r>
      <w:r w:rsidRPr="005A59AE">
        <w:rPr>
          <w:rFonts w:cs="Segoe UI"/>
          <w:sz w:val="22"/>
          <w:szCs w:val="22"/>
        </w:rPr>
        <w:t xml:space="preserve">Your </w:t>
      </w:r>
      <w:proofErr w:type="gramStart"/>
      <w:r>
        <w:rPr>
          <w:rFonts w:cs="Segoe UI"/>
          <w:sz w:val="22"/>
          <w:szCs w:val="22"/>
        </w:rPr>
        <w:t xml:space="preserve">State  </w:t>
      </w:r>
      <w:r w:rsidRPr="005A59AE">
        <w:rPr>
          <w:rFonts w:cs="Segoe UI"/>
          <w:sz w:val="22"/>
          <w:szCs w:val="22"/>
        </w:rPr>
        <w:t>Zip</w:t>
      </w:r>
      <w:proofErr w:type="gramEnd"/>
      <w:r w:rsidRPr="005A59AE">
        <w:rPr>
          <w:rFonts w:cs="Segoe UI"/>
          <w:sz w:val="22"/>
          <w:szCs w:val="22"/>
        </w:rPr>
        <w:t xml:space="preserve"> Code</w:t>
      </w:r>
    </w:p>
    <w:p w14:paraId="1F790F71" w14:textId="2ACE4232" w:rsidR="005A59AE" w:rsidRPr="005A59AE" w:rsidRDefault="005A59AE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 xml:space="preserve">Recipient’s Full Name </w:t>
      </w:r>
      <w:r w:rsidRPr="005A59AE">
        <w:rPr>
          <w:rFonts w:cs="Segoe UI"/>
          <w:sz w:val="22"/>
          <w:szCs w:val="22"/>
        </w:rPr>
        <w:tab/>
      </w:r>
    </w:p>
    <w:p w14:paraId="025236B9" w14:textId="471E1F34" w:rsidR="005A59AE" w:rsidRPr="005A59AE" w:rsidRDefault="005A59AE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1</w:t>
      </w:r>
      <w:r w:rsidRPr="005A59AE">
        <w:rPr>
          <w:rFonts w:cs="Segoe UI"/>
          <w:sz w:val="22"/>
          <w:szCs w:val="22"/>
          <w:vertAlign w:val="superscript"/>
        </w:rPr>
        <w:t>st</w:t>
      </w:r>
      <w:r w:rsidRPr="005A59AE">
        <w:rPr>
          <w:rFonts w:cs="Segoe UI"/>
          <w:sz w:val="22"/>
          <w:szCs w:val="22"/>
        </w:rPr>
        <w:t xml:space="preserve"> Line of Address </w:t>
      </w:r>
      <w:r w:rsidRPr="005A59AE">
        <w:rPr>
          <w:rFonts w:cs="Segoe UI"/>
          <w:sz w:val="22"/>
          <w:szCs w:val="22"/>
        </w:rPr>
        <w:tab/>
      </w:r>
    </w:p>
    <w:p w14:paraId="270A146D" w14:textId="77777777" w:rsidR="005A59AE" w:rsidRPr="005A59AE" w:rsidRDefault="005A59AE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2</w:t>
      </w:r>
      <w:r w:rsidRPr="005A59AE">
        <w:rPr>
          <w:rFonts w:cs="Segoe UI"/>
          <w:sz w:val="22"/>
          <w:szCs w:val="22"/>
          <w:vertAlign w:val="superscript"/>
        </w:rPr>
        <w:t>nd</w:t>
      </w:r>
      <w:r w:rsidRPr="005A59AE">
        <w:rPr>
          <w:rFonts w:cs="Segoe UI"/>
          <w:sz w:val="22"/>
          <w:szCs w:val="22"/>
        </w:rPr>
        <w:t xml:space="preserve"> Line of Address</w:t>
      </w:r>
    </w:p>
    <w:p w14:paraId="49ED0011" w14:textId="07DEF7AA" w:rsidR="005A59AE" w:rsidRPr="005A59AE" w:rsidRDefault="005A59AE" w:rsidP="005A59AE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The</w:t>
      </w:r>
      <w:r w:rsidRPr="005A59AE">
        <w:rPr>
          <w:rFonts w:cs="Segoe UI"/>
          <w:sz w:val="22"/>
          <w:szCs w:val="22"/>
        </w:rPr>
        <w:t xml:space="preserve"> </w:t>
      </w:r>
      <w:proofErr w:type="gramStart"/>
      <w:r w:rsidRPr="005A59AE">
        <w:rPr>
          <w:rFonts w:cs="Segoe UI"/>
          <w:sz w:val="22"/>
          <w:szCs w:val="22"/>
        </w:rPr>
        <w:t>City</w:t>
      </w:r>
      <w:proofErr w:type="gramEnd"/>
      <w:r>
        <w:rPr>
          <w:rFonts w:cs="Segoe UI"/>
          <w:sz w:val="22"/>
          <w:szCs w:val="22"/>
        </w:rPr>
        <w:t xml:space="preserve">, The </w:t>
      </w:r>
      <w:proofErr w:type="gramStart"/>
      <w:r>
        <w:rPr>
          <w:rFonts w:cs="Segoe UI"/>
          <w:sz w:val="22"/>
          <w:szCs w:val="22"/>
        </w:rPr>
        <w:t>State  Zip</w:t>
      </w:r>
      <w:proofErr w:type="gramEnd"/>
      <w:r>
        <w:rPr>
          <w:rFonts w:cs="Segoe UI"/>
          <w:sz w:val="22"/>
          <w:szCs w:val="22"/>
        </w:rPr>
        <w:t xml:space="preserve"> Code</w:t>
      </w:r>
      <w:r w:rsidRPr="005A59AE">
        <w:rPr>
          <w:rFonts w:cs="Segoe UI"/>
          <w:sz w:val="22"/>
          <w:szCs w:val="22"/>
        </w:rPr>
        <w:tab/>
        <w:t xml:space="preserve"> </w:t>
      </w:r>
    </w:p>
    <w:p w14:paraId="24285BAD" w14:textId="77777777" w:rsidR="005A59AE" w:rsidRPr="005A59AE" w:rsidRDefault="005A59AE" w:rsidP="005A59AE">
      <w:pPr>
        <w:ind w:left="0" w:right="0"/>
        <w:rPr>
          <w:rFonts w:cs="Segoe UI"/>
          <w:sz w:val="22"/>
          <w:szCs w:val="22"/>
        </w:rPr>
      </w:pPr>
    </w:p>
    <w:p w14:paraId="4BE4851A" w14:textId="77777777" w:rsidR="005A59AE" w:rsidRPr="005A59AE" w:rsidRDefault="005A59AE" w:rsidP="005A59AE">
      <w:pPr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The Salutation,</w:t>
      </w:r>
    </w:p>
    <w:p w14:paraId="3DB46108" w14:textId="77777777" w:rsidR="00053813" w:rsidRDefault="00053813" w:rsidP="005A59AE">
      <w:pPr>
        <w:ind w:left="0" w:right="0"/>
        <w:rPr>
          <w:rFonts w:cs="Segoe UI"/>
          <w:sz w:val="22"/>
          <w:szCs w:val="22"/>
        </w:rPr>
      </w:pPr>
    </w:p>
    <w:p w14:paraId="5D8CA952" w14:textId="156E25FF" w:rsidR="005A59AE" w:rsidRDefault="00053813" w:rsidP="00475CF4">
      <w:pPr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Body of letter</w:t>
      </w:r>
    </w:p>
    <w:p w14:paraId="24402F7D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C2ABA70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36C3F3C3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FEED34A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EF3E657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33FF732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7DD6FDF6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964E63D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A4C75A2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ED828F3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B8EAEC9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6605405E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317824AF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65D14FB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3B087C52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EA5910F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7981F17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20E3DAA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9D2B6B0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FD9AEFC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9F2A5B7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6486434" w14:textId="77777777" w:rsidR="00475CF4" w:rsidRDefault="00475CF4" w:rsidP="00475CF4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2D66CD8" w14:textId="092CDD8A" w:rsidR="005A59AE" w:rsidRPr="005A59AE" w:rsidRDefault="00475CF4" w:rsidP="00475CF4">
      <w:pPr>
        <w:ind w:left="5760" w:right="0" w:firstLine="45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F</w:t>
      </w:r>
      <w:r w:rsidR="005A59AE" w:rsidRPr="005A59AE">
        <w:rPr>
          <w:rFonts w:cs="Segoe UI"/>
          <w:sz w:val="22"/>
          <w:szCs w:val="22"/>
        </w:rPr>
        <w:t>ormal Sign-off</w:t>
      </w:r>
      <w:r>
        <w:rPr>
          <w:rFonts w:cs="Segoe UI"/>
          <w:sz w:val="22"/>
          <w:szCs w:val="22"/>
        </w:rPr>
        <w:t>,</w:t>
      </w:r>
    </w:p>
    <w:p w14:paraId="471A4B19" w14:textId="77777777" w:rsidR="005A59AE" w:rsidRPr="005A59AE" w:rsidRDefault="005A59AE" w:rsidP="005A59AE">
      <w:pPr>
        <w:ind w:left="0" w:right="0"/>
        <w:rPr>
          <w:rFonts w:cs="Segoe UI"/>
          <w:sz w:val="22"/>
          <w:szCs w:val="22"/>
        </w:rPr>
      </w:pPr>
    </w:p>
    <w:p w14:paraId="56BFD380" w14:textId="38F57724" w:rsidR="005A59AE" w:rsidRPr="005A59AE" w:rsidRDefault="00BC6BB4" w:rsidP="00475CF4">
      <w:pPr>
        <w:ind w:left="5490" w:right="0" w:firstLine="720"/>
        <w:rPr>
          <w:sz w:val="22"/>
          <w:szCs w:val="22"/>
        </w:rPr>
      </w:pPr>
      <w:r>
        <w:rPr>
          <w:sz w:val="22"/>
          <w:szCs w:val="22"/>
        </w:rPr>
        <w:t>(</w:t>
      </w:r>
      <w:r w:rsidR="005A59AE" w:rsidRPr="005A59AE">
        <w:rPr>
          <w:sz w:val="22"/>
          <w:szCs w:val="22"/>
        </w:rPr>
        <w:t>Your Signature</w:t>
      </w:r>
      <w:r>
        <w:rPr>
          <w:sz w:val="22"/>
          <w:szCs w:val="22"/>
        </w:rPr>
        <w:t>)</w:t>
      </w:r>
    </w:p>
    <w:p w14:paraId="1821B20A" w14:textId="77777777" w:rsidR="005A59AE" w:rsidRPr="005A59AE" w:rsidRDefault="005A59AE" w:rsidP="005A59AE">
      <w:pPr>
        <w:ind w:left="0" w:right="0"/>
        <w:rPr>
          <w:rFonts w:cs="Segoe UI"/>
          <w:sz w:val="22"/>
          <w:szCs w:val="22"/>
        </w:rPr>
      </w:pPr>
    </w:p>
    <w:p w14:paraId="5FB7E99F" w14:textId="77777777" w:rsidR="005A59AE" w:rsidRDefault="005A59AE" w:rsidP="00475CF4">
      <w:pPr>
        <w:spacing w:before="0" w:after="0"/>
        <w:ind w:left="5490" w:right="0" w:firstLine="72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Print your name</w:t>
      </w:r>
    </w:p>
    <w:p w14:paraId="5D80A1BC" w14:textId="5741FFD4" w:rsidR="00BC6BB4" w:rsidRPr="005A59AE" w:rsidRDefault="00BC6BB4" w:rsidP="00475CF4">
      <w:pPr>
        <w:spacing w:before="0" w:after="0"/>
        <w:ind w:left="5490" w:right="0" w:firstLine="72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Print your title</w:t>
      </w:r>
    </w:p>
    <w:p w14:paraId="6CBDB052" w14:textId="77777777" w:rsidR="00504C56" w:rsidRPr="005A59AE" w:rsidRDefault="00504C56" w:rsidP="005A59AE">
      <w:pPr>
        <w:ind w:left="0" w:right="0"/>
        <w:rPr>
          <w:sz w:val="22"/>
          <w:szCs w:val="22"/>
        </w:rPr>
      </w:pPr>
    </w:p>
    <w:p w14:paraId="6FEF58D4" w14:textId="77777777" w:rsidR="00504C56" w:rsidRPr="005A59AE" w:rsidRDefault="00504C56" w:rsidP="005A59AE">
      <w:pPr>
        <w:ind w:left="0" w:right="0"/>
        <w:rPr>
          <w:sz w:val="22"/>
          <w:szCs w:val="22"/>
        </w:rPr>
      </w:pPr>
    </w:p>
    <w:sectPr w:rsidR="00504C56" w:rsidRPr="005A59AE" w:rsidSect="00504C56">
      <w:footerReference w:type="default" r:id="rId8"/>
      <w:headerReference w:type="first" r:id="rId9"/>
      <w:footerReference w:type="first" r:id="rId10"/>
      <w:type w:val="continuous"/>
      <w:pgSz w:w="12240" w:h="15840"/>
      <w:pgMar w:top="720" w:right="1440" w:bottom="720" w:left="1080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286C1" w14:textId="77777777" w:rsidR="00695F5E" w:rsidRDefault="00695F5E" w:rsidP="00541FF7">
      <w:r>
        <w:separator/>
      </w:r>
    </w:p>
  </w:endnote>
  <w:endnote w:type="continuationSeparator" w:id="0">
    <w:p w14:paraId="5ECF866D" w14:textId="77777777" w:rsidR="00695F5E" w:rsidRDefault="00695F5E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07FF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28E7E" w14:textId="1B0663ED" w:rsidR="00E44045" w:rsidRPr="00C50E7E" w:rsidRDefault="00F0154B" w:rsidP="00E44045">
    <w:pPr>
      <w:pStyle w:val="Footer-PU"/>
      <w:rPr>
        <w:rStyle w:val="Footer-CollegeNameorDepartment"/>
      </w:rPr>
    </w:pPr>
    <w:r>
      <w:rPr>
        <w:rStyle w:val="Footer-CollegeNameorDepartment"/>
      </w:rPr>
      <w:t>curriculum and instruction</w:t>
    </w:r>
  </w:p>
  <w:p w14:paraId="49B8E4CD" w14:textId="2DE8054D" w:rsidR="00E44045" w:rsidRPr="00E44045" w:rsidRDefault="005F7A80" w:rsidP="00E44045">
    <w:pPr>
      <w:pStyle w:val="Footer-PU"/>
    </w:pPr>
    <w:r w:rsidRPr="005F7A80">
      <w:t xml:space="preserve">Beering Hall of Liberal Arts and Education </w:t>
    </w:r>
    <w:r>
      <w:br/>
    </w:r>
    <w:r w:rsidRPr="005F7A80">
      <w:t>100 N. University St.</w:t>
    </w:r>
    <w:r>
      <w:t>,</w:t>
    </w:r>
    <w:r w:rsidRPr="005F7A80">
      <w:t xml:space="preserve"> West Lafayette, IN  47907-2098</w:t>
    </w:r>
  </w:p>
  <w:p w14:paraId="552E6F61" w14:textId="78FA3FED" w:rsidR="00303630" w:rsidRPr="00E156A0" w:rsidRDefault="005F7A80" w:rsidP="00E44045">
    <w:pPr>
      <w:pStyle w:val="Footer-PU"/>
      <w:rPr>
        <w:lang w:val="fr-FR"/>
      </w:rPr>
    </w:pPr>
    <w:r w:rsidRPr="005F7A80">
      <w:rPr>
        <w:lang w:val="fr-FR"/>
      </w:rPr>
      <w:t>(765) 494-</w:t>
    </w:r>
    <w:r w:rsidR="00F0154B">
      <w:rPr>
        <w:lang w:val="fr-FR"/>
      </w:rPr>
      <w:t>9172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5BEBF" w14:textId="77777777" w:rsidR="00695F5E" w:rsidRDefault="00695F5E" w:rsidP="00541FF7">
      <w:r>
        <w:separator/>
      </w:r>
    </w:p>
  </w:footnote>
  <w:footnote w:type="continuationSeparator" w:id="0">
    <w:p w14:paraId="3135C3EF" w14:textId="77777777" w:rsidR="00695F5E" w:rsidRDefault="00695F5E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6F1AC" w14:textId="07AF2219" w:rsidR="00022312" w:rsidRDefault="00F0154B" w:rsidP="00F0154B">
    <w:pPr>
      <w:pStyle w:val="Header"/>
      <w:ind w:left="0"/>
    </w:pPr>
    <w:r w:rsidRPr="00F0154B">
      <w:rPr>
        <w:noProof/>
      </w:rPr>
      <w:drawing>
        <wp:inline distT="0" distB="0" distL="0" distR="0" wp14:anchorId="64BBCE94" wp14:editId="15E6C297">
          <wp:extent cx="3914775" cy="414837"/>
          <wp:effectExtent l="0" t="0" r="0" b="4445"/>
          <wp:docPr id="1399466164" name="Picture 1" descr="Purdue University Department of Curriculum and Instruc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466164" name="Picture 1" descr="Purdue University Department of Curriculum and Instructio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83959" cy="422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F9F495F"/>
    <w:multiLevelType w:val="multilevel"/>
    <w:tmpl w:val="013A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9448264">
    <w:abstractNumId w:val="0"/>
  </w:num>
  <w:num w:numId="2" w16cid:durableId="1369642020">
    <w:abstractNumId w:val="1"/>
  </w:num>
  <w:num w:numId="3" w16cid:durableId="1839268078">
    <w:abstractNumId w:val="2"/>
  </w:num>
  <w:num w:numId="4" w16cid:durableId="781340163">
    <w:abstractNumId w:val="3"/>
  </w:num>
  <w:num w:numId="5" w16cid:durableId="1234123087">
    <w:abstractNumId w:val="8"/>
  </w:num>
  <w:num w:numId="6" w16cid:durableId="633676794">
    <w:abstractNumId w:val="4"/>
  </w:num>
  <w:num w:numId="7" w16cid:durableId="2130974688">
    <w:abstractNumId w:val="5"/>
  </w:num>
  <w:num w:numId="8" w16cid:durableId="984891682">
    <w:abstractNumId w:val="6"/>
  </w:num>
  <w:num w:numId="9" w16cid:durableId="664632798">
    <w:abstractNumId w:val="7"/>
  </w:num>
  <w:num w:numId="10" w16cid:durableId="1065759420">
    <w:abstractNumId w:val="9"/>
  </w:num>
  <w:num w:numId="11" w16cid:durableId="3450643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A80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3813"/>
    <w:rsid w:val="0005666E"/>
    <w:rsid w:val="00061527"/>
    <w:rsid w:val="00062AD7"/>
    <w:rsid w:val="00071F85"/>
    <w:rsid w:val="0007547A"/>
    <w:rsid w:val="00095360"/>
    <w:rsid w:val="000B638A"/>
    <w:rsid w:val="000C149A"/>
    <w:rsid w:val="000C1AF4"/>
    <w:rsid w:val="000E7CD2"/>
    <w:rsid w:val="000F3C5B"/>
    <w:rsid w:val="000F432B"/>
    <w:rsid w:val="001027D7"/>
    <w:rsid w:val="001048F6"/>
    <w:rsid w:val="00106A0C"/>
    <w:rsid w:val="0011236F"/>
    <w:rsid w:val="001202EA"/>
    <w:rsid w:val="00120CB1"/>
    <w:rsid w:val="001221D6"/>
    <w:rsid w:val="00125C0A"/>
    <w:rsid w:val="00137630"/>
    <w:rsid w:val="001405F2"/>
    <w:rsid w:val="0015563B"/>
    <w:rsid w:val="00181E25"/>
    <w:rsid w:val="001B65E1"/>
    <w:rsid w:val="001D2869"/>
    <w:rsid w:val="001E0B31"/>
    <w:rsid w:val="001E6487"/>
    <w:rsid w:val="00202AD1"/>
    <w:rsid w:val="00225A2A"/>
    <w:rsid w:val="00264FC9"/>
    <w:rsid w:val="00265156"/>
    <w:rsid w:val="00267FC1"/>
    <w:rsid w:val="0027590A"/>
    <w:rsid w:val="00282D5D"/>
    <w:rsid w:val="0029084E"/>
    <w:rsid w:val="00294869"/>
    <w:rsid w:val="002B505B"/>
    <w:rsid w:val="002B6912"/>
    <w:rsid w:val="002C0D7C"/>
    <w:rsid w:val="002C59CA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619C"/>
    <w:rsid w:val="003C42B1"/>
    <w:rsid w:val="00413600"/>
    <w:rsid w:val="00427CB2"/>
    <w:rsid w:val="00437FB7"/>
    <w:rsid w:val="00440727"/>
    <w:rsid w:val="00475CF4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04C56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6A94"/>
    <w:rsid w:val="005948D1"/>
    <w:rsid w:val="00597B23"/>
    <w:rsid w:val="005A59AE"/>
    <w:rsid w:val="005B1037"/>
    <w:rsid w:val="005B74AC"/>
    <w:rsid w:val="005C2C8F"/>
    <w:rsid w:val="005C61CA"/>
    <w:rsid w:val="005D2FF7"/>
    <w:rsid w:val="005F7A80"/>
    <w:rsid w:val="006071E1"/>
    <w:rsid w:val="0062415E"/>
    <w:rsid w:val="00626CE1"/>
    <w:rsid w:val="00627E4E"/>
    <w:rsid w:val="00633762"/>
    <w:rsid w:val="006371A6"/>
    <w:rsid w:val="00657892"/>
    <w:rsid w:val="00681AAD"/>
    <w:rsid w:val="006821AC"/>
    <w:rsid w:val="006821BC"/>
    <w:rsid w:val="006854B4"/>
    <w:rsid w:val="00695F5E"/>
    <w:rsid w:val="006B2DA7"/>
    <w:rsid w:val="006B3114"/>
    <w:rsid w:val="006D26A6"/>
    <w:rsid w:val="006E74B2"/>
    <w:rsid w:val="006F3E55"/>
    <w:rsid w:val="007038E2"/>
    <w:rsid w:val="007266A1"/>
    <w:rsid w:val="007377F1"/>
    <w:rsid w:val="007408D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3407B"/>
    <w:rsid w:val="00937EDB"/>
    <w:rsid w:val="00942411"/>
    <w:rsid w:val="00944F52"/>
    <w:rsid w:val="0098583C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A14B1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61EBF"/>
    <w:rsid w:val="00B77E99"/>
    <w:rsid w:val="00B85258"/>
    <w:rsid w:val="00B85942"/>
    <w:rsid w:val="00B95C7C"/>
    <w:rsid w:val="00BA73FB"/>
    <w:rsid w:val="00BC62BB"/>
    <w:rsid w:val="00BC6BB4"/>
    <w:rsid w:val="00BD40D3"/>
    <w:rsid w:val="00BE6398"/>
    <w:rsid w:val="00BF4CE3"/>
    <w:rsid w:val="00C30BAA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D2A28"/>
    <w:rsid w:val="00F001ED"/>
    <w:rsid w:val="00F0154B"/>
    <w:rsid w:val="00F14B88"/>
    <w:rsid w:val="00F51407"/>
    <w:rsid w:val="00F90891"/>
    <w:rsid w:val="00F91073"/>
    <w:rsid w:val="00F92286"/>
    <w:rsid w:val="00F924A5"/>
    <w:rsid w:val="00F9661F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B9E30B"/>
  <w14:defaultImageDpi w14:val="300"/>
  <w15:chartTrackingRefBased/>
  <w15:docId w15:val="{D47E6514-798E-4B75-85DF-379EE976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  <w:style w:type="paragraph" w:customStyle="1" w:styleId="trt0xe">
    <w:name w:val="trt0xe"/>
    <w:basedOn w:val="Normal"/>
    <w:rsid w:val="00504C56"/>
    <w:pPr>
      <w:spacing w:before="100" w:beforeAutospacing="1" w:after="100" w:afterAutospacing="1"/>
      <w:ind w:left="0" w:right="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04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gilles\AppData\Local\Temp\Temp1_CoBrand-Letterhead-Template-MS-Word.dotx%20(2).zip\CoBrand%20Letterhead%20Template%20(MS%20Word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71A6B4-7D8D-0346-8CE8-25E4B0B5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CoBrand Letterhead Template (MS Word).dotx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</vt:lpstr>
    </vt:vector>
  </TitlesOfParts>
  <Company>Purdue News Service</Company>
  <LinksUpToDate>false</LinksUpToDate>
  <CharactersWithSpaces>433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</dc:title>
  <dc:subject/>
  <dc:creator>Windows User</dc:creator>
  <cp:keywords/>
  <cp:lastModifiedBy>Kerri Elizabeth Richardson</cp:lastModifiedBy>
  <cp:revision>2</cp:revision>
  <cp:lastPrinted>2020-02-03T22:53:00Z</cp:lastPrinted>
  <dcterms:created xsi:type="dcterms:W3CDTF">2026-08-21T19:07:00Z</dcterms:created>
  <dcterms:modified xsi:type="dcterms:W3CDTF">2026-08-21T19:07:00Z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2023-03-06T21:24:26Z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9a097261-d00f-4c77-83de-c911b4371225</vt:lpwstr>
  </property>
  <property fmtid="{D5CDD505-2E9C-101B-9397-08002B2CF9AE}" pid="8" name="MSIP_Label_4044bd30-2ed7-4c9d-9d12-46200872a97b_ContentBits">
    <vt:lpwstr>0</vt:lpwstr>
  </property>
  <property fmtid="{D5CDD505-2E9C-101B-9397-08002B2CF9AE}" pid="9" name="GrammarlyDocumentId">
    <vt:lpwstr>1f8af2d7-3a67-4007-93fa-4e7af28ee521</vt:lpwstr>
  </property>
</Properties>
</file>